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7920" w:leader="none"/>
        </w:tabs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-133350</wp:posOffset>
                </wp:positionH>
                <wp:positionV relativeFrom="paragraph">
                  <wp:posOffset>2476500</wp:posOffset>
                </wp:positionV>
                <wp:extent cx="8174990" cy="561467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8174880" cy="5614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-10.5pt;margin-top:195pt;width:643.65pt;height:442.05pt;mso-wrap-style:none;v-text-anchor:middle" type="_x0000_t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-114300</wp:posOffset>
                </wp:positionH>
                <wp:positionV relativeFrom="paragraph">
                  <wp:posOffset>-209550</wp:posOffset>
                </wp:positionV>
                <wp:extent cx="8150225" cy="281622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8150400" cy="2816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-9pt;margin-top:-16.5pt;width:641.7pt;height:221.7pt;mso-wrap-style:none;v-text-anchor:middle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column">
                  <wp:posOffset>-133350</wp:posOffset>
                </wp:positionH>
                <wp:positionV relativeFrom="paragraph">
                  <wp:posOffset>7981950</wp:posOffset>
                </wp:positionV>
                <wp:extent cx="8150225" cy="230759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8150400" cy="2307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-10.5pt;margin-top:628.5pt;width:641.7pt;height:181.65pt;mso-wrap-style:none;v-text-anchor:middle" type="_x0000_t75">
                <v:imagedata r:id="rId4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column">
                  <wp:posOffset>3609975</wp:posOffset>
                </wp:positionH>
                <wp:positionV relativeFrom="paragraph">
                  <wp:posOffset>-56515</wp:posOffset>
                </wp:positionV>
                <wp:extent cx="4267200" cy="253301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rcRect l="1513" t="5605" r="3025" b="10323"/>
                        <a:stretch/>
                      </pic:blipFill>
                      <pic:spPr>
                        <a:xfrm>
                          <a:off x="0" y="0"/>
                          <a:ext cx="4267080" cy="2532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284.25pt;margin-top:-4.45pt;width:335.95pt;height:199.4pt;mso-wrap-style:none;v-text-anchor:middle" type="_x0000_t75">
                <v:imagedata r:id="rId5" o:detectmouseclick="t"/>
                <v:stroke color="#3465a4" joinstyle="round" endcap="flat"/>
                <w10:wrap type="none"/>
              </v:shape>
            </w:pict>
          </mc:Fallback>
        </mc:AlternateContent>
        <w:t>\</w:t>
      </w:r>
      <w:r>
        <mc:AlternateContent>
          <mc:Choice Requires="wps">
            <w:drawing>
              <wp:anchor behindDoc="0" distT="36830" distB="36830" distL="36830" distR="36830" simplePos="0" locked="0" layoutInCell="0" allowOverlap="1" relativeHeight="6">
                <wp:simplePos x="0" y="0"/>
                <wp:positionH relativeFrom="column">
                  <wp:posOffset>-361950</wp:posOffset>
                </wp:positionH>
                <wp:positionV relativeFrom="paragraph">
                  <wp:posOffset>180975</wp:posOffset>
                </wp:positionV>
                <wp:extent cx="4914900" cy="170497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7049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rFonts w:ascii="ChunkFive" w:hAnsi="ChunkFive" w:cs="Arial"/>
                                <w:b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 w:ascii="ChunkFive" w:hAnsi="ChunkFive"/>
                                <w:b/>
                                <w:color w:val="FFFFFF"/>
                                <w:sz w:val="72"/>
                                <w:szCs w:val="72"/>
                              </w:rPr>
                              <w:tab/>
                              <w:t xml:space="preserve">Portadas de  </w:t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ChunkFive" w:hAnsi="ChunkFive" w:cs="Arial"/>
                                <w:b/>
                                <w:b/>
                                <w:color w:val="C8D24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 w:ascii="ChunkFive" w:hAnsi="ChunkFive"/>
                                <w:b/>
                                <w:color w:val="FFFFFF"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>
                              <w:rPr>
                                <w:rFonts w:cs="Arial" w:ascii="ChunkFive" w:hAnsi="ChunkFive"/>
                                <w:b/>
                                <w:color w:val="C8D24E"/>
                                <w:sz w:val="72"/>
                                <w:szCs w:val="72"/>
                              </w:rPr>
                              <w:t xml:space="preserve">ciencias </w:t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ChunkFive" w:hAnsi="ChunkFive" w:cs="Arial"/>
                                <w:b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 w:ascii="ChunkFive" w:hAnsi="ChunkFive"/>
                                <w:b/>
                                <w:color w:val="C8D24E"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>
                              <w:rPr>
                                <w:rFonts w:cs="Arial" w:ascii="ChunkFive" w:hAnsi="ChunkFive"/>
                                <w:b/>
                                <w:color w:val="C8D24E"/>
                                <w:sz w:val="72"/>
                                <w:szCs w:val="72"/>
                              </w:rPr>
                              <w:t>naturales</w:t>
                            </w:r>
                          </w:p>
                        </w:txbxContent>
                      </wps:txbx>
                      <wps:bodyPr anchor="t" lIns="36830" tIns="36830" rIns="36830" bIns="3683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387pt;height:134.25pt;mso-wrap-distance-left:2.9pt;mso-wrap-distance-right:2.9pt;mso-wrap-distance-top:2.9pt;mso-wrap-distance-bottom:2.9pt;margin-top:14.25pt;mso-position-vertical-relative:text;margin-left:-28.5pt;mso-position-horizontal-relative:text">
                <v:textbox inset="0.0402777777777778in,0.0402777777777778in,0.0402777777777778in,0.0402777777777778in">
                  <w:txbxContent>
                    <w:p>
                      <w:pPr>
                        <w:pStyle w:val="FrameContents"/>
                        <w:rPr>
                          <w:rFonts w:ascii="ChunkFive" w:hAnsi="ChunkFive" w:cs="Arial"/>
                          <w:b/>
                          <w:b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cs="Arial" w:ascii="ChunkFive" w:hAnsi="ChunkFive"/>
                          <w:b/>
                          <w:color w:val="FFFFFF"/>
                          <w:sz w:val="72"/>
                          <w:szCs w:val="72"/>
                        </w:rPr>
                        <w:tab/>
                        <w:t xml:space="preserve">Portadas de  </w:t>
                      </w:r>
                    </w:p>
                    <w:p>
                      <w:pPr>
                        <w:pStyle w:val="FrameContents"/>
                        <w:rPr>
                          <w:rFonts w:ascii="ChunkFive" w:hAnsi="ChunkFive" w:cs="Arial"/>
                          <w:b/>
                          <w:b/>
                          <w:color w:val="C8D24E"/>
                          <w:sz w:val="72"/>
                          <w:szCs w:val="72"/>
                        </w:rPr>
                      </w:pPr>
                      <w:r>
                        <w:rPr>
                          <w:rFonts w:cs="Arial" w:ascii="ChunkFive" w:hAnsi="ChunkFive"/>
                          <w:b/>
                          <w:color w:val="FFFFFF"/>
                          <w:sz w:val="72"/>
                          <w:szCs w:val="72"/>
                        </w:rPr>
                        <w:t xml:space="preserve">    </w:t>
                      </w:r>
                      <w:r>
                        <w:rPr>
                          <w:rFonts w:cs="Arial" w:ascii="ChunkFive" w:hAnsi="ChunkFive"/>
                          <w:b/>
                          <w:color w:val="C8D24E"/>
                          <w:sz w:val="72"/>
                          <w:szCs w:val="72"/>
                        </w:rPr>
                        <w:t xml:space="preserve">ciencias </w:t>
                      </w:r>
                    </w:p>
                    <w:p>
                      <w:pPr>
                        <w:pStyle w:val="FrameContents"/>
                        <w:rPr>
                          <w:rFonts w:ascii="ChunkFive" w:hAnsi="ChunkFive" w:cs="Arial"/>
                          <w:b/>
                          <w:b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cs="Arial" w:ascii="ChunkFive" w:hAnsi="ChunkFive"/>
                          <w:b/>
                          <w:color w:val="C8D24E"/>
                          <w:sz w:val="72"/>
                          <w:szCs w:val="72"/>
                        </w:rPr>
                        <w:t xml:space="preserve">    </w:t>
                      </w:r>
                      <w:r>
                        <w:rPr>
                          <w:rFonts w:cs="Arial" w:ascii="ChunkFive" w:hAnsi="ChunkFive"/>
                          <w:b/>
                          <w:color w:val="C8D24E"/>
                          <w:sz w:val="72"/>
                          <w:szCs w:val="72"/>
                        </w:rPr>
                        <w:t>naturales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2240" w:h="15840"/>
      <w:pgMar w:left="0" w:right="23" w:gutter="0" w:header="0" w:top="0" w:footer="0" w:bottom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hunkFive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Batang" w:cs="Times New Roman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Batang" w:cs="Times New Roman"/>
      <w:color w:val="auto"/>
      <w:kern w:val="0"/>
      <w:sz w:val="24"/>
      <w:szCs w:val="24"/>
      <w:lang w:val="en-US" w:eastAsia="ko-K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1" w:customStyle="1">
    <w:name w:val="Стиль1"/>
    <w:basedOn w:val="Normal"/>
    <w:qFormat/>
    <w:rsid w:val="00d278f8"/>
    <w:pPr/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E6DF9-F3DD-4F1F-8EFC-A1B4F4E80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template-flyer.dot</Template>
  <TotalTime>35</TotalTime>
  <Application>LibreOffice/7.3.2.2$Linux_X86_64 LibreOffice_project/49f2b1bff42cfccbd8f788c8dc32c1c309559be0</Application>
  <AppVersion>15.0000</AppVersion>
  <Pages>1</Pages>
  <Words>1</Words>
  <Characters>6</Characters>
  <CharactersWithSpaces>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2022-07-28T09:26:00Z</dcterms:created>
  <dc:creator>Afzaal Ahmed</dc:creator>
  <dc:description/>
  <dc:language>en-US</dc:language>
  <cp:lastModifiedBy>ramon</cp:lastModifiedBy>
  <cp:lastPrinted>1899-12-31T23:00:00Z</cp:lastPrinted>
  <dcterms:modified xsi:type="dcterms:W3CDTF">2022-08-05T05:37:00Z</dcterms:modified>
  <cp:revision>2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